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886" w:rsidRDefault="00D31886" w:rsidP="002A7D80">
      <w:pPr>
        <w:tabs>
          <w:tab w:val="left" w:pos="2661"/>
          <w:tab w:val="left" w:pos="3150"/>
        </w:tabs>
        <w:spacing w:before="24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9" type="#_x0000_t202" style="position:absolute;margin-left:368.05pt;margin-top:585.05pt;width:104pt;height:19.4pt;z-index:2516648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UZDNM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" filled="f" stroked="f">
            <v:textbox>
              <w:txbxContent>
                <w:p w:rsidR="00D31886" w:rsidRPr="00A45F1F" w:rsidRDefault="00D31886" w:rsidP="00996F21">
                  <w:pPr>
                    <w:pStyle w:val="BasicParagraph"/>
                    <w:tabs>
                      <w:tab w:val="right" w:pos="7000"/>
                    </w:tabs>
                    <w:spacing w:line="260" w:lineRule="atLeast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www.gonrl.org</w:t>
                  </w:r>
                </w:p>
                <w:p w:rsidR="00D31886" w:rsidRDefault="00D31886"/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30" type="#_x0000_t202" style="position:absolute;margin-left:132.4pt;margin-top:-44.35pt;width:219.85pt;height:125.55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" filled="f" stroked="f">
            <v:textbox>
              <w:txbxContent>
                <w:p w:rsidR="00D31886" w:rsidRPr="00A45F1F" w:rsidRDefault="00D31886" w:rsidP="002A7D8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A7D80">
                    <w:rPr>
                      <w:rFonts w:ascii="PlantinStd" w:hAnsi="PlantinStd" w:cs="PlantinStd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Attend local and national events to network with others in the industry</w:t>
                  </w:r>
                </w:p>
                <w:p w:rsidR="00D31886" w:rsidRPr="00A45F1F" w:rsidRDefault="00D31886" w:rsidP="002A7D8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2A7D8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Connect with NTMA and others in the industry on Twitter and LinkedIn</w:t>
                  </w:r>
                </w:p>
                <w:p w:rsidR="00D31886" w:rsidRPr="00A45F1F" w:rsidRDefault="00D31886" w:rsidP="002A7D8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2A7D8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Gain valuable access through an executive introduction with a potential customer or strategic partner</w:t>
                  </w:r>
                </w:p>
                <w:p w:rsidR="00D31886" w:rsidRPr="00A45F1F" w:rsidRDefault="00D31886" w:rsidP="002A7D80">
                  <w:pPr>
                    <w:spacing w:line="260" w:lineRule="atLeast"/>
                    <w:rPr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1031" type="#_x0000_t75" style="position:absolute;margin-left:30.25pt;margin-top:540.4pt;width:45.5pt;height:45.5pt;z-index:251663872;visibility:visible">
            <v:imagedata r:id="rId7" o:title=""/>
          </v:shape>
        </w:pict>
      </w:r>
      <w:r>
        <w:rPr>
          <w:noProof/>
        </w:rPr>
        <w:pict>
          <v:shape id="Picture 23" o:spid="_x0000_s1032" type="#_x0000_t75" style="position:absolute;margin-left:30.2pt;margin-top:607.3pt;width:47.85pt;height:34.35pt;z-index:251666944;visibility:visible">
            <v:imagedata r:id="rId8" o:title=""/>
          </v:shape>
        </w:pict>
      </w:r>
      <w:r>
        <w:rPr>
          <w:noProof/>
        </w:rPr>
        <w:pict>
          <v:shape id="Text Box 22" o:spid="_x0000_s1033" type="#_x0000_t202" style="position:absolute;margin-left:327.3pt;margin-top:640.95pt;width:179.95pt;height:19.4pt;z-index:2516659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" filled="f" stroked="f">
            <v:textbox>
              <w:txbxContent>
                <w:p w:rsidR="00D31886" w:rsidRDefault="00D31886" w:rsidP="00996F21">
                  <w:pPr>
                    <w:pStyle w:val="BasicParagraph"/>
                    <w:tabs>
                      <w:tab w:val="right" w:pos="7000"/>
                    </w:tabs>
                    <w:jc w:val="center"/>
                    <w:rPr>
                      <w:rFonts w:ascii="PlantinStd" w:hAnsi="PlantinStd" w:cs="PlantinStd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www.metalworkingadvocate.org</w:t>
                  </w:r>
                </w:p>
                <w:p w:rsidR="00D31886" w:rsidRDefault="00D31886" w:rsidP="00996F21"/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34" type="#_x0000_t202" style="position:absolute;margin-left:132.55pt;margin-top:544.05pt;width:232.1pt;height:131.25pt;z-index:2516628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dfmdICAAAZ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" filled="f" stroked="f">
            <v:textbox>
              <w:txbxContent>
                <w:p w:rsidR="00D31886" w:rsidRPr="00A45F1F" w:rsidRDefault="00D31886" w:rsidP="003643C7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 xml:space="preserve">Encourage future generations through 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the National Robotics League</w:t>
                  </w:r>
                </w:p>
                <w:p w:rsidR="00D31886" w:rsidRPr="00A45F1F" w:rsidRDefault="00D31886" w:rsidP="00CF4B03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CF4B03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Help promote policies to ensure a strong manufacturing sector</w:t>
                  </w:r>
                </w:p>
                <w:p w:rsidR="00D31886" w:rsidRPr="00A45F1F" w:rsidRDefault="00D31886" w:rsidP="00CF4B03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6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CF4B03">
                  <w:pPr>
                    <w:spacing w:line="260" w:lineRule="atLeast"/>
                    <w:rPr>
                      <w:sz w:val="22"/>
                      <w:szCs w:val="22"/>
                    </w:rPr>
                  </w:pPr>
                  <w:r w:rsidRPr="00A45F1F">
                    <w:rPr>
                      <w:sz w:val="22"/>
                      <w:szCs w:val="22"/>
                    </w:rPr>
                    <w:t xml:space="preserve">• Stay current with the latest </w:t>
                  </w:r>
                  <w:r w:rsidRPr="00A45F1F">
                    <w:rPr>
                      <w:sz w:val="22"/>
                      <w:szCs w:val="22"/>
                    </w:rPr>
                    <w:br/>
                    <w:t xml:space="preserve">  developments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35" type="#_x0000_t202" style="position:absolute;margin-left:132.75pt;margin-top:351.8pt;width:232.1pt;height:131.25pt;z-index:2516597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orW9ICAAAZ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" filled="f" stroked="f">
            <v:textbox>
              <w:txbxContent>
                <w:p w:rsidR="00D31886" w:rsidRPr="00A45F1F" w:rsidRDefault="00D31886" w:rsidP="002F30F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F30F0">
                    <w:rPr>
                      <w:rFonts w:ascii="PlantinStd" w:hAnsi="PlantinStd" w:cs="PlantinStd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Explore opportunities for developing your workforce</w:t>
                  </w:r>
                </w:p>
                <w:p w:rsidR="00D31886" w:rsidRPr="00A45F1F" w:rsidRDefault="00D31886" w:rsidP="002F30F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2F30F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Educate your workforce through our innovative NTMA-U program</w:t>
                  </w:r>
                </w:p>
                <w:p w:rsidR="00D31886" w:rsidRPr="00A45F1F" w:rsidRDefault="00D31886" w:rsidP="002F30F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2F30F0">
                  <w:pPr>
                    <w:spacing w:line="240" w:lineRule="atLeast"/>
                    <w:rPr>
                      <w:sz w:val="22"/>
                      <w:szCs w:val="22"/>
                    </w:rPr>
                  </w:pPr>
                  <w:r w:rsidRPr="00A45F1F">
                    <w:rPr>
                      <w:sz w:val="22"/>
                      <w:szCs w:val="22"/>
                    </w:rPr>
                    <w:t>• Test current and potential employees with</w:t>
                  </w:r>
                </w:p>
                <w:p w:rsidR="00D31886" w:rsidRPr="00A45F1F" w:rsidRDefault="00D31886" w:rsidP="002F30F0">
                  <w:pPr>
                    <w:spacing w:line="240" w:lineRule="atLeast"/>
                    <w:rPr>
                      <w:sz w:val="22"/>
                      <w:szCs w:val="22"/>
                    </w:rPr>
                  </w:pPr>
                  <w:r w:rsidRPr="00A45F1F">
                    <w:rPr>
                      <w:sz w:val="22"/>
                      <w:szCs w:val="22"/>
                    </w:rPr>
                    <w:t xml:space="preserve">   our online aptitude test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icture 18" o:spid="_x0000_s1036" type="#_x0000_t75" style="position:absolute;margin-left:-15.5pt;margin-top:383.85pt;width:146pt;height:45pt;z-index:251661824;visibility:visible">
            <v:imagedata r:id="rId9" o:title=""/>
          </v:shape>
        </w:pict>
      </w:r>
      <w:r>
        <w:rPr>
          <w:noProof/>
        </w:rPr>
        <w:pict>
          <v:shape id="Text Box 13" o:spid="_x0000_s1037" type="#_x0000_t202" style="position:absolute;margin-left:132.9pt;margin-top:144.95pt;width:357.8pt;height:156.75pt;z-index:2516587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i39NM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" filled="f" stroked="f">
            <v:textbox>
              <w:txbxContent>
                <w:p w:rsidR="00D31886" w:rsidRPr="00A45F1F" w:rsidRDefault="00D31886" w:rsidP="006F0396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F30F0">
                    <w:rPr>
                      <w:rFonts w:ascii="PlantinStd" w:hAnsi="PlantinStd" w:cs="PlantinStd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 xml:space="preserve">Meet with buyers from OEMS and Tier 1 and Tier 2 companies at our Purchasing Fairs </w:t>
                  </w:r>
                </w:p>
                <w:p w:rsidR="00D31886" w:rsidRPr="00A45F1F" w:rsidRDefault="00D31886" w:rsidP="00CF4B03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120" w:lineRule="exact"/>
                    <w:ind w:left="187" w:hanging="187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6F0396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 xml:space="preserve">Save money with NTMA discount 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 xml:space="preserve">programs available through our 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Affinity Partners</w:t>
                  </w:r>
                </w:p>
                <w:p w:rsidR="00D31886" w:rsidRPr="00A45F1F" w:rsidRDefault="00D31886" w:rsidP="00CF4B03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120" w:lineRule="exact"/>
                    <w:ind w:left="187" w:hanging="187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6F0396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tLeast"/>
                    <w:ind w:left="180" w:hanging="18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>•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 xml:space="preserve">Gain valuable insight with our </w:t>
                  </w:r>
                  <w:r w:rsidRPr="00A45F1F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Business Conditions Report</w:t>
                  </w:r>
                </w:p>
                <w:p w:rsidR="00D31886" w:rsidRPr="00A45F1F" w:rsidRDefault="00D31886" w:rsidP="00CF4B03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120" w:lineRule="exact"/>
                    <w:ind w:left="187" w:hanging="187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31886" w:rsidRPr="00A45F1F" w:rsidRDefault="00D31886" w:rsidP="006F0396">
                  <w:pPr>
                    <w:spacing w:line="240" w:lineRule="atLeast"/>
                    <w:rPr>
                      <w:sz w:val="22"/>
                      <w:szCs w:val="22"/>
                    </w:rPr>
                  </w:pPr>
                  <w:r w:rsidRPr="00A45F1F">
                    <w:rPr>
                      <w:sz w:val="22"/>
                      <w:szCs w:val="22"/>
                    </w:rPr>
                    <w:t xml:space="preserve">• Streamline your operations through our Legal </w:t>
                  </w:r>
                  <w:r w:rsidRPr="00A45F1F">
                    <w:rPr>
                      <w:sz w:val="22"/>
                      <w:szCs w:val="22"/>
                    </w:rPr>
                    <w:br/>
                    <w:t xml:space="preserve">  services and HR resource library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icture 17" o:spid="_x0000_s1038" type="#_x0000_t75" style="position:absolute;margin-left:-40.9pt;margin-top:171.9pt;width:176.3pt;height:102.9pt;z-index:-251655680;visibility:visible">
            <v:imagedata r:id="rId10" o:title="" croptop="14476f" cropbottom="23034f"/>
          </v:shape>
        </w:pict>
      </w:r>
      <w:r>
        <w:rPr>
          <w:noProof/>
        </w:rPr>
        <w:pict>
          <v:shape id="Picture 11" o:spid="_x0000_s1039" type="#_x0000_t75" style="position:absolute;margin-left:-18.05pt;margin-top:-32.6pt;width:144.1pt;height:102.95pt;z-index:251657728;visibility:visible">
            <v:imagedata r:id="rId11" o:title=""/>
          </v:shape>
        </w:pict>
      </w:r>
      <w:r>
        <w:rPr>
          <w:noProof/>
        </w:rPr>
        <w:pict>
          <v:shape id="Text Box 8" o:spid="_x0000_s1040" type="#_x0000_t202" style="position:absolute;margin-left:126.1pt;margin-top:497.55pt;width:349.75pt;height:24.55pt;z-index:2516556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0nX9E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" filled="f" stroked="f">
            <v:textbox>
              <w:txbxContent>
                <w:p w:rsidR="00D31886" w:rsidRPr="00A8092D" w:rsidRDefault="00D31886" w:rsidP="00006164">
                  <w:pPr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</w:pPr>
                  <w:r w:rsidRPr="00A8092D"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  <w:t>INSERT CHAPTER VALUE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41" type="#_x0000_t202" style="position:absolute;margin-left:125.9pt;margin-top:310.75pt;width:349.75pt;height:24.55pt;z-index:2516546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" filled="f" stroked="f">
            <v:textbox>
              <w:txbxContent>
                <w:p w:rsidR="00D31886" w:rsidRPr="00A8092D" w:rsidRDefault="00D31886" w:rsidP="00006164">
                  <w:pPr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</w:pPr>
                  <w:r w:rsidRPr="00A8092D"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  <w:t>INSERT CHAPTER VALUE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42" type="#_x0000_t202" style="position:absolute;margin-left:125.9pt;margin-top:104.6pt;width:349.75pt;height:24.55pt;z-index:2516536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TzMNI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" filled="f" stroked="f">
            <v:textbox>
              <w:txbxContent>
                <w:p w:rsidR="00D31886" w:rsidRPr="00A8092D" w:rsidRDefault="00D31886" w:rsidP="00006164">
                  <w:pPr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</w:pPr>
                  <w:r w:rsidRPr="00A8092D"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  <w:t>INSERT CHAPTER VALUE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43" type="#_x0000_t202" style="position:absolute;margin-left:125.7pt;margin-top:-84.15pt;width:349.75pt;height:24.55pt;z-index:2516526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r/kNICAAAV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" filled="f" stroked="f">
            <v:textbox>
              <w:txbxContent>
                <w:p w:rsidR="00D31886" w:rsidRPr="00A8092D" w:rsidRDefault="00D31886">
                  <w:pPr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</w:pPr>
                  <w:r w:rsidRPr="00A8092D">
                    <w:rPr>
                      <w:rFonts w:ascii="Trade Gothic LT Std Bold Cn" w:hAnsi="Trade Gothic LT Std Bold Cn"/>
                      <w:color w:val="FFFFFF"/>
                      <w:sz w:val="36"/>
                      <w:szCs w:val="36"/>
                    </w:rPr>
                    <w:t>INSERT CHAPTER VALUE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44" type="#_x0000_t202" style="position:absolute;margin-left:-69.4pt;margin-top:506.85pt;width:172.55pt;height:149.8pt;z-index:2516515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" stroked="f" strokeweight="2pt">
            <v:textbox>
              <w:txbxContent>
                <w:p w:rsidR="00D31886" w:rsidRPr="00C35CCD" w:rsidRDefault="00D31886" w:rsidP="00C35CCD">
                  <w:pPr>
                    <w:pStyle w:val="BasicParagraph"/>
                    <w:tabs>
                      <w:tab w:val="left" w:pos="720"/>
                    </w:tabs>
                    <w:spacing w:line="420" w:lineRule="exact"/>
                    <w:ind w:left="-187"/>
                    <w:jc w:val="center"/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</w:pPr>
                  <w:r w:rsidRPr="00C35CCD"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  <w:t>TO APPLY FOR</w:t>
                  </w:r>
                </w:p>
                <w:p w:rsidR="00D31886" w:rsidRPr="00C35CCD" w:rsidRDefault="00D31886" w:rsidP="00C35CCD">
                  <w:pPr>
                    <w:pStyle w:val="BasicParagraph"/>
                    <w:tabs>
                      <w:tab w:val="left" w:pos="720"/>
                    </w:tabs>
                    <w:spacing w:line="420" w:lineRule="exact"/>
                    <w:ind w:left="-187"/>
                    <w:jc w:val="center"/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</w:pPr>
                  <w:r w:rsidRPr="00C35CCD"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  <w:t>MEMBERSHIP</w:t>
                  </w:r>
                </w:p>
                <w:p w:rsidR="00D31886" w:rsidRPr="00C35CCD" w:rsidRDefault="00D31886" w:rsidP="00C35CCD">
                  <w:pPr>
                    <w:pStyle w:val="BasicParagraph"/>
                    <w:tabs>
                      <w:tab w:val="left" w:pos="720"/>
                    </w:tabs>
                    <w:spacing w:line="420" w:lineRule="exact"/>
                    <w:ind w:left="-187"/>
                    <w:jc w:val="center"/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</w:pPr>
                  <w:r w:rsidRPr="00C35CCD"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  <w:t>VISIT:</w:t>
                  </w:r>
                </w:p>
                <w:p w:rsidR="00D31886" w:rsidRPr="00C35CCD" w:rsidRDefault="00D31886" w:rsidP="00C35CCD">
                  <w:pPr>
                    <w:pStyle w:val="BasicParagraph"/>
                    <w:tabs>
                      <w:tab w:val="left" w:pos="720"/>
                    </w:tabs>
                    <w:spacing w:line="600" w:lineRule="exact"/>
                    <w:ind w:left="-187"/>
                    <w:jc w:val="center"/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</w:pPr>
                  <w:r w:rsidRPr="00C35CCD">
                    <w:rPr>
                      <w:rFonts w:ascii="Trade Gothic LT Std Bold Cn" w:hAnsi="Trade Gothic LT Std Bold Cn" w:cs="OratorStd"/>
                      <w:color w:val="D22432"/>
                      <w:sz w:val="36"/>
                      <w:szCs w:val="36"/>
                    </w:rPr>
                    <w:t>INSERT CHAPTER WEBSTIE 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45" type="#_x0000_t202" style="position:absolute;margin-left:-69.75pt;margin-top:330.7pt;width:172.55pt;height:130.85pt;z-index:2516505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" stroked="f" strokeweight="2pt">
            <v:textbox>
              <w:txbxContent>
                <w:p w:rsidR="00D31886" w:rsidRDefault="00D31886" w:rsidP="00FA7EB2">
                  <w:pPr>
                    <w:pStyle w:val="BasicParagraph"/>
                    <w:tabs>
                      <w:tab w:val="left" w:pos="720"/>
                    </w:tabs>
                    <w:spacing w:line="360" w:lineRule="auto"/>
                    <w:ind w:left="270"/>
                    <w:rPr>
                      <w:rFonts w:ascii="OratorStd" w:hAnsi="OratorStd" w:cs="OratorStd"/>
                    </w:rPr>
                  </w:pPr>
                  <w:r>
                    <w:rPr>
                      <w:rFonts w:ascii="OratorStd" w:hAnsi="OratorStd" w:cs="OratorStd"/>
                    </w:rPr>
                    <w:tab/>
                  </w:r>
                </w:p>
                <w:p w:rsidR="00D31886" w:rsidRDefault="00D31886" w:rsidP="00FA7EB2">
                  <w:pPr>
                    <w:pStyle w:val="BasicParagraph"/>
                    <w:tabs>
                      <w:tab w:val="left" w:pos="720"/>
                    </w:tabs>
                    <w:spacing w:line="360" w:lineRule="auto"/>
                    <w:ind w:left="270"/>
                    <w:rPr>
                      <w:rFonts w:ascii="OratorStd" w:hAnsi="OratorStd" w:cs="OratorStd"/>
                    </w:rPr>
                  </w:pPr>
                  <w:r>
                    <w:rPr>
                      <w:rFonts w:ascii="OratorStd" w:hAnsi="OratorStd" w:cs="OratorStd"/>
                    </w:rPr>
                    <w:t>P:</w:t>
                  </w:r>
                  <w:r>
                    <w:rPr>
                      <w:rFonts w:ascii="OratorStd" w:hAnsi="OratorStd" w:cs="OratorStd"/>
                    </w:rPr>
                    <w:tab/>
                    <w:t>123.456.7890</w:t>
                  </w:r>
                </w:p>
                <w:p w:rsidR="00D31886" w:rsidRDefault="00D31886" w:rsidP="00FA7EB2">
                  <w:pPr>
                    <w:pStyle w:val="BasicParagraph"/>
                    <w:tabs>
                      <w:tab w:val="left" w:pos="720"/>
                    </w:tabs>
                    <w:spacing w:line="360" w:lineRule="auto"/>
                    <w:ind w:left="270"/>
                    <w:rPr>
                      <w:rFonts w:ascii="OratorStd" w:hAnsi="OratorStd" w:cs="OratorStd"/>
                    </w:rPr>
                  </w:pPr>
                  <w:r>
                    <w:rPr>
                      <w:rFonts w:ascii="OratorStd" w:hAnsi="OratorStd" w:cs="OratorStd"/>
                    </w:rPr>
                    <w:t>F:</w:t>
                  </w:r>
                  <w:r>
                    <w:rPr>
                      <w:rFonts w:ascii="OratorStd" w:hAnsi="OratorStd" w:cs="OratorStd"/>
                    </w:rPr>
                    <w:tab/>
                    <w:t>123.456.7890</w:t>
                  </w:r>
                </w:p>
                <w:p w:rsidR="00D31886" w:rsidRDefault="00D31886" w:rsidP="00FA7EB2">
                  <w:pPr>
                    <w:pStyle w:val="BasicParagraph"/>
                    <w:tabs>
                      <w:tab w:val="left" w:pos="720"/>
                    </w:tabs>
                    <w:spacing w:line="360" w:lineRule="auto"/>
                    <w:ind w:left="270"/>
                    <w:rPr>
                      <w:rFonts w:ascii="OratorStd" w:hAnsi="OratorStd" w:cs="OratorStd"/>
                    </w:rPr>
                  </w:pPr>
                  <w:r>
                    <w:rPr>
                      <w:rFonts w:ascii="OratorStd" w:hAnsi="OratorStd" w:cs="OratorStd"/>
                    </w:rPr>
                    <w:t>E:</w:t>
                  </w:r>
                  <w:r>
                    <w:rPr>
                      <w:rFonts w:ascii="OratorStd" w:hAnsi="OratorStd" w:cs="OratorStd"/>
                    </w:rPr>
                    <w:tab/>
                  </w:r>
                  <w:hyperlink r:id="rId12" w:history="1">
                    <w:r w:rsidRPr="00C0617A">
                      <w:rPr>
                        <w:rStyle w:val="Hyperlink"/>
                        <w:rFonts w:ascii="OratorStd" w:hAnsi="OratorStd" w:cs="OratorStd"/>
                      </w:rPr>
                      <w:t>email@here.org</w:t>
                    </w:r>
                  </w:hyperlink>
                </w:p>
                <w:p w:rsidR="00D31886" w:rsidRPr="00FA7EB2" w:rsidRDefault="00D31886" w:rsidP="006406FA">
                  <w:pPr>
                    <w:pStyle w:val="BasicParagraph"/>
                    <w:tabs>
                      <w:tab w:val="left" w:pos="720"/>
                    </w:tabs>
                    <w:spacing w:line="360" w:lineRule="auto"/>
                    <w:ind w:left="270"/>
                    <w:rPr>
                      <w:rFonts w:ascii="OratorStd" w:hAnsi="OratorStd" w:cs="OratorStd"/>
                    </w:rPr>
                  </w:pPr>
                  <w:r>
                    <w:rPr>
                      <w:rFonts w:ascii="OratorStd" w:hAnsi="OratorStd" w:cs="OratorStd"/>
                    </w:rPr>
                    <w:t>Social Media Here</w:t>
                  </w:r>
                </w:p>
                <w:p w:rsidR="00D31886" w:rsidRPr="00FA7EB2" w:rsidRDefault="00D31886" w:rsidP="00FA7EB2">
                  <w:pPr>
                    <w:pStyle w:val="BasicParagraph"/>
                    <w:tabs>
                      <w:tab w:val="left" w:pos="720"/>
                    </w:tabs>
                    <w:spacing w:line="360" w:lineRule="auto"/>
                    <w:ind w:left="270"/>
                    <w:rPr>
                      <w:rFonts w:ascii="OratorStd" w:hAnsi="OratorStd" w:cs="OratorStd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46" type="#_x0000_t202" style="position:absolute;margin-left:-67.35pt;margin-top:150.45pt;width:168.15pt;height:133.1pt;z-index:2516495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" stroked="f" strokeweight="2pt">
            <v:textbox>
              <w:txbxContent>
                <w:p w:rsidR="00D31886" w:rsidRPr="00571D45" w:rsidRDefault="00D31886" w:rsidP="00571D45">
                  <w:pPr>
                    <w:jc w:val="center"/>
                    <w:rPr>
                      <w:rFonts w:ascii="Orator Std" w:hAnsi="Orator Std"/>
                    </w:rPr>
                  </w:pPr>
                </w:p>
                <w:p w:rsidR="00D31886" w:rsidRPr="00571D45" w:rsidRDefault="00D31886" w:rsidP="00571D45">
                  <w:pPr>
                    <w:jc w:val="center"/>
                    <w:rPr>
                      <w:rFonts w:ascii="Orator Std" w:hAnsi="Orator Std"/>
                    </w:rPr>
                  </w:pPr>
                </w:p>
                <w:p w:rsidR="00D31886" w:rsidRPr="00571D45" w:rsidRDefault="00D31886" w:rsidP="00571D45">
                  <w:pPr>
                    <w:jc w:val="center"/>
                    <w:rPr>
                      <w:rFonts w:ascii="Orator Std" w:hAnsi="Orator Std"/>
                    </w:rPr>
                  </w:pPr>
                  <w:r w:rsidRPr="00571D45">
                    <w:rPr>
                      <w:rFonts w:ascii="Orator Std" w:hAnsi="Orator Std"/>
                    </w:rPr>
                    <w:t>Chapter Name</w:t>
                  </w:r>
                </w:p>
                <w:p w:rsidR="00D31886" w:rsidRDefault="00D31886" w:rsidP="00571D45">
                  <w:pPr>
                    <w:jc w:val="center"/>
                    <w:rPr>
                      <w:rFonts w:ascii="Orator Std" w:hAnsi="Orator Std"/>
                    </w:rPr>
                  </w:pPr>
                </w:p>
                <w:p w:rsidR="00D31886" w:rsidRPr="00571D45" w:rsidRDefault="00D31886" w:rsidP="00571D45">
                  <w:pPr>
                    <w:jc w:val="center"/>
                    <w:rPr>
                      <w:rFonts w:ascii="Orator Std" w:hAnsi="Orator Std"/>
                    </w:rPr>
                  </w:pPr>
                  <w:r w:rsidRPr="00571D45">
                    <w:rPr>
                      <w:rFonts w:ascii="Orator Std" w:hAnsi="Orator Std"/>
                    </w:rPr>
                    <w:t>Address</w:t>
                  </w:r>
                </w:p>
                <w:p w:rsidR="00D31886" w:rsidRPr="00571D45" w:rsidRDefault="00D31886" w:rsidP="00571D45">
                  <w:pPr>
                    <w:jc w:val="center"/>
                    <w:rPr>
                      <w:rFonts w:ascii="Orator Std" w:hAnsi="Orator Std"/>
                    </w:rPr>
                  </w:pPr>
                  <w:r w:rsidRPr="00571D45">
                    <w:rPr>
                      <w:rFonts w:ascii="Orator Std" w:hAnsi="Orator Std"/>
                    </w:rPr>
                    <w:t>City, State Zip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" o:spid="_x0000_s1047" type="#_x0000_t202" style="position:absolute;margin-left:-74.7pt;margin-top:-93.75pt;width:182.2pt;height:96pt;z-index:2516485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" stroked="f" strokeweight="2pt">
            <v:textbox>
              <w:txbxContent>
                <w:p w:rsidR="00D31886" w:rsidRDefault="00D31886" w:rsidP="00571D45">
                  <w:pPr>
                    <w:jc w:val="center"/>
                  </w:pPr>
                </w:p>
                <w:p w:rsidR="00D31886" w:rsidRDefault="00D31886" w:rsidP="00571D45">
                  <w:pPr>
                    <w:jc w:val="center"/>
                  </w:pPr>
                </w:p>
                <w:p w:rsidR="00D31886" w:rsidRDefault="00D31886" w:rsidP="00571D45">
                  <w:pPr>
                    <w:jc w:val="center"/>
                  </w:pPr>
                  <w:r>
                    <w:t>INSERT CHAPTER LOGO HERE</w:t>
                  </w:r>
                </w:p>
              </w:txbxContent>
            </v:textbox>
            <w10:wrap type="square"/>
          </v:shape>
        </w:pict>
      </w:r>
      <w:r>
        <w:t xml:space="preserve"> </w:t>
      </w:r>
      <w:r>
        <w:tab/>
      </w:r>
      <w:bookmarkStart w:id="0" w:name="_GoBack"/>
      <w:bookmarkEnd w:id="0"/>
    </w:p>
    <w:sectPr w:rsidR="00D31886" w:rsidSect="00566C9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160" w:right="1800" w:bottom="216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886" w:rsidRDefault="00D31886" w:rsidP="00566C9C">
      <w:r>
        <w:separator/>
      </w:r>
    </w:p>
  </w:endnote>
  <w:endnote w:type="continuationSeparator" w:id="0">
    <w:p w:rsidR="00D31886" w:rsidRDefault="00D31886" w:rsidP="00566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lantinStd">
    <w:altName w:val="Couri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 Gothic LT Std Bold Cn">
    <w:altName w:val="Courier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ratorStd">
    <w:altName w:val="Orator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rator Std">
    <w:altName w:val="Consola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86" w:rsidRDefault="00D3188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86" w:rsidRDefault="00D3188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86" w:rsidRDefault="00D318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886" w:rsidRDefault="00D31886" w:rsidP="00566C9C">
      <w:r>
        <w:separator/>
      </w:r>
    </w:p>
  </w:footnote>
  <w:footnote w:type="continuationSeparator" w:id="0">
    <w:p w:rsidR="00D31886" w:rsidRDefault="00D31886" w:rsidP="00566C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86" w:rsidRDefault="00D318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86" w:rsidRDefault="00D318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612pt;height:11in;z-index:-251659776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886" w:rsidRDefault="00D318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F02B8"/>
    <w:multiLevelType w:val="hybridMultilevel"/>
    <w:tmpl w:val="12A48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178BA"/>
    <w:multiLevelType w:val="hybridMultilevel"/>
    <w:tmpl w:val="98AED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0C08"/>
    <w:rsid w:val="00006164"/>
    <w:rsid w:val="00084135"/>
    <w:rsid w:val="00144BB0"/>
    <w:rsid w:val="002A7D80"/>
    <w:rsid w:val="002B2008"/>
    <w:rsid w:val="002D656E"/>
    <w:rsid w:val="002F30F0"/>
    <w:rsid w:val="003643C7"/>
    <w:rsid w:val="004139DF"/>
    <w:rsid w:val="004B0C08"/>
    <w:rsid w:val="00566C9C"/>
    <w:rsid w:val="00571D45"/>
    <w:rsid w:val="005C7078"/>
    <w:rsid w:val="006406FA"/>
    <w:rsid w:val="00642BD2"/>
    <w:rsid w:val="006F0396"/>
    <w:rsid w:val="007220B1"/>
    <w:rsid w:val="007D2BB4"/>
    <w:rsid w:val="008E3137"/>
    <w:rsid w:val="00912082"/>
    <w:rsid w:val="00944EB7"/>
    <w:rsid w:val="00995EA4"/>
    <w:rsid w:val="00996F21"/>
    <w:rsid w:val="00A45F1F"/>
    <w:rsid w:val="00A8092D"/>
    <w:rsid w:val="00B74561"/>
    <w:rsid w:val="00C0617A"/>
    <w:rsid w:val="00C35CCD"/>
    <w:rsid w:val="00CF4B03"/>
    <w:rsid w:val="00D31886"/>
    <w:rsid w:val="00D46560"/>
    <w:rsid w:val="00E70338"/>
    <w:rsid w:val="00FA7EB2"/>
    <w:rsid w:val="00FC0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F2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66C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66C9C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566C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66C9C"/>
    <w:rPr>
      <w:rFonts w:cs="Times New Roman"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FC00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styleId="Hyperlink">
    <w:name w:val="Hyperlink"/>
    <w:basedOn w:val="DefaultParagraphFont"/>
    <w:uiPriority w:val="99"/>
    <w:rsid w:val="006406F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D2B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2BB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99"/>
    <w:qFormat/>
    <w:rsid w:val="002A7D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email@here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ard%20Drive:Users:Zablo:Documents:Dads_files:Z%20Graphics:Jobs:NTMA:2310_ntma:finals:NTMF%20Ltrh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NTMF%20Ltrhd</Template>
  <TotalTime>3</TotalTime>
  <Pages>1</Pages>
  <Words>3</Words>
  <Characters>19</Characters>
  <Application>Microsoft Office Outlook</Application>
  <DocSecurity>0</DocSecurity>
  <Lines>0</Lines>
  <Paragraphs>0</Paragraphs>
  <ScaleCrop>false</ScaleCrop>
  <Company>Northcoast Color Technologies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Robert Krebs</dc:creator>
  <cp:keywords/>
  <dc:description/>
  <cp:lastModifiedBy>Sandra S. Bailey</cp:lastModifiedBy>
  <cp:revision>3</cp:revision>
  <dcterms:created xsi:type="dcterms:W3CDTF">2014-03-07T20:59:00Z</dcterms:created>
  <dcterms:modified xsi:type="dcterms:W3CDTF">2014-03-07T21:03:00Z</dcterms:modified>
</cp:coreProperties>
</file>